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18341" w14:textId="66EF75A9" w:rsidR="00936B60" w:rsidRDefault="00270806" w:rsidP="00570FA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A6899" wp14:editId="23ACE8FD">
                <wp:simplePos x="0" y="0"/>
                <wp:positionH relativeFrom="margin">
                  <wp:align>center</wp:align>
                </wp:positionH>
                <wp:positionV relativeFrom="paragraph">
                  <wp:posOffset>5661660</wp:posOffset>
                </wp:positionV>
                <wp:extent cx="5989320" cy="289560"/>
                <wp:effectExtent l="0" t="0" r="0" b="0"/>
                <wp:wrapSquare wrapText="bothSides"/>
                <wp:docPr id="1943383123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89320" cy="2895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9E9F7" w14:textId="77777777" w:rsidR="00354513" w:rsidRPr="00B0540C" w:rsidRDefault="0035451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EDEAE3" w:themeColor="background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6899" id="Rectangle 199" o:spid="_x0000_s1026" style="position:absolute;margin-left:0;margin-top:445.8pt;width:471.6pt;height:22.8pt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" fillcolor="#ece7d6 [3204]" stroked="f" strokeweight="1pt">
                <v:textbox>
                  <w:txbxContent>
                    <w:p w14:paraId="3409E9F7" w14:textId="77777777" w:rsidR="00354513" w:rsidRPr="00B0540C" w:rsidRDefault="0035451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EDEAE3" w:themeColor="background2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2449"/>
        <w:gridCol w:w="6911"/>
      </w:tblGrid>
      <w:tr w:rsidR="00936B60" w:rsidRPr="00846B76" w14:paraId="28C29A09" w14:textId="77777777" w:rsidTr="0025427C">
        <w:trPr>
          <w:trHeight w:val="1467"/>
        </w:trPr>
        <w:tc>
          <w:tcPr>
            <w:tcW w:w="5000" w:type="pct"/>
            <w:gridSpan w:val="2"/>
          </w:tcPr>
          <w:p w14:paraId="62D53797" w14:textId="02BCCDB5" w:rsidR="00936B60" w:rsidRPr="00570FA8" w:rsidRDefault="00354513" w:rsidP="00570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D5147" wp14:editId="2AA1C77E">
                  <wp:extent cx="1287780" cy="1292733"/>
                  <wp:effectExtent l="0" t="0" r="7620" b="3175"/>
                  <wp:docPr id="1420814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814675" name="Picture 142081467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04" cy="130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B60" w:rsidRPr="00846B76" w14:paraId="1C9BFC9B" w14:textId="77777777" w:rsidTr="00570FA8">
        <w:trPr>
          <w:trHeight w:val="990"/>
        </w:trPr>
        <w:tc>
          <w:tcPr>
            <w:tcW w:w="5000" w:type="pct"/>
            <w:gridSpan w:val="2"/>
          </w:tcPr>
          <w:p w14:paraId="5131D4A9" w14:textId="77777777" w:rsidR="00936B60" w:rsidRDefault="00354513" w:rsidP="00D75CA2">
            <w:pPr>
              <w:pStyle w:val="Title"/>
            </w:pPr>
            <w:r>
              <w:t>Recipe Submission Form</w:t>
            </w:r>
          </w:p>
          <w:p w14:paraId="5EC16628" w14:textId="77777777" w:rsidR="00354513" w:rsidRPr="00354513" w:rsidRDefault="00354513" w:rsidP="00354513">
            <w:pPr>
              <w:jc w:val="center"/>
              <w:rPr>
                <w:b/>
                <w:bCs/>
              </w:rPr>
            </w:pPr>
            <w:r w:rsidRPr="00354513">
              <w:rPr>
                <w:b/>
                <w:bCs/>
              </w:rPr>
              <w:t>CHR Sub-Department</w:t>
            </w:r>
          </w:p>
          <w:p w14:paraId="4C9C209D" w14:textId="15ACB16E" w:rsidR="00354513" w:rsidRPr="00354513" w:rsidRDefault="00354513" w:rsidP="00354513">
            <w:pPr>
              <w:jc w:val="center"/>
            </w:pPr>
          </w:p>
        </w:tc>
      </w:tr>
      <w:tr w:rsidR="00936B60" w:rsidRPr="00846B76" w14:paraId="726908FA" w14:textId="77777777" w:rsidTr="0025427C">
        <w:trPr>
          <w:trHeight w:val="1062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6AB137C0" w14:textId="4D27E72B" w:rsidR="00354513" w:rsidRDefault="00354513" w:rsidP="00D75CA2">
            <w:pPr>
              <w:jc w:val="center"/>
            </w:pPr>
            <w:r>
              <w:t>Fill out the form completely</w:t>
            </w:r>
          </w:p>
          <w:p w14:paraId="2C0F1AE3" w14:textId="77777777" w:rsidR="00270806" w:rsidRDefault="00354513" w:rsidP="00270806">
            <w:pPr>
              <w:jc w:val="center"/>
            </w:pPr>
            <w:r>
              <w:t xml:space="preserve">Send completed forms to </w:t>
            </w:r>
            <w:hyperlink r:id="rId11" w:history="1">
              <w:r w:rsidRPr="004F1D65">
                <w:rPr>
                  <w:rStyle w:val="Hyperlink"/>
                  <w:b/>
                  <w:bCs/>
                </w:rPr>
                <w:t>Tamra.Newton@gtb-nsn.gov</w:t>
              </w:r>
            </w:hyperlink>
            <w:r>
              <w:rPr>
                <w:b/>
                <w:bCs/>
              </w:rPr>
              <w:t xml:space="preserve"> </w:t>
            </w:r>
            <w:r>
              <w:t xml:space="preserve">to be </w:t>
            </w:r>
          </w:p>
          <w:p w14:paraId="7569D631" w14:textId="5B3B88C9" w:rsidR="00354513" w:rsidRDefault="00270806" w:rsidP="00270806">
            <w:pPr>
              <w:jc w:val="center"/>
            </w:pPr>
            <w:r>
              <w:t xml:space="preserve">entered in </w:t>
            </w:r>
            <w:r w:rsidR="00354513">
              <w:t xml:space="preserve">a drawing for </w:t>
            </w:r>
            <w:r w:rsidR="00B52B1E">
              <w:t>one of three prizes</w:t>
            </w:r>
            <w:r>
              <w:t>!</w:t>
            </w:r>
            <w:r w:rsidR="00B52B1E">
              <w:t xml:space="preserve"> (Three Winners!)</w:t>
            </w:r>
          </w:p>
          <w:p w14:paraId="68A2BF60" w14:textId="7376796F" w:rsidR="00B52B1E" w:rsidRDefault="00B52B1E" w:rsidP="00270806">
            <w:pPr>
              <w:jc w:val="center"/>
            </w:pPr>
            <w:r w:rsidRPr="00AA42D2">
              <w:rPr>
                <w:b/>
                <w:bCs/>
                <w:u w:val="single"/>
              </w:rPr>
              <w:t>Prizes:</w:t>
            </w:r>
            <w:r>
              <w:t xml:space="preserve"> Beaded Earrings, Beaded Keychain, and Beaded Pin</w:t>
            </w:r>
          </w:p>
          <w:p w14:paraId="5A3AD2DC" w14:textId="7D62716D" w:rsidR="00270806" w:rsidRPr="00B52B1E" w:rsidRDefault="00270806" w:rsidP="00270806">
            <w:pPr>
              <w:jc w:val="center"/>
              <w:rPr>
                <w:b/>
                <w:bCs/>
                <w:u w:val="single"/>
              </w:rPr>
            </w:pPr>
            <w:r>
              <w:t xml:space="preserve">All forms </w:t>
            </w:r>
            <w:r w:rsidRPr="00270806">
              <w:rPr>
                <w:b/>
                <w:bCs/>
                <w:u w:val="single"/>
              </w:rPr>
              <w:t>must</w:t>
            </w:r>
            <w:r>
              <w:t xml:space="preserve"> be submitted by </w:t>
            </w:r>
            <w:r w:rsidR="00C3433F" w:rsidRPr="00C3433F">
              <w:rPr>
                <w:b/>
                <w:bCs/>
                <w:u w:val="single"/>
              </w:rPr>
              <w:t>April 1</w:t>
            </w:r>
            <w:r w:rsidR="00C3433F" w:rsidRPr="00C3433F">
              <w:rPr>
                <w:b/>
                <w:bCs/>
                <w:u w:val="single"/>
                <w:vertAlign w:val="superscript"/>
              </w:rPr>
              <w:t>st</w:t>
            </w:r>
            <w:r w:rsidRPr="00C3433F">
              <w:rPr>
                <w:b/>
                <w:bCs/>
                <w:u w:val="single"/>
              </w:rPr>
              <w:t>, 2026!</w:t>
            </w:r>
          </w:p>
          <w:p w14:paraId="3BD17334" w14:textId="5816531D" w:rsidR="00270806" w:rsidRDefault="00270806" w:rsidP="00270806">
            <w:pPr>
              <w:jc w:val="center"/>
            </w:pPr>
            <w:r>
              <w:t xml:space="preserve">Drawing will be on </w:t>
            </w:r>
            <w:r w:rsidR="00C3433F" w:rsidRPr="00C3433F">
              <w:rPr>
                <w:b/>
                <w:bCs/>
                <w:u w:val="single"/>
              </w:rPr>
              <w:t>April 3</w:t>
            </w:r>
            <w:r w:rsidR="00C3433F" w:rsidRPr="00C3433F">
              <w:rPr>
                <w:b/>
                <w:bCs/>
                <w:u w:val="single"/>
                <w:vertAlign w:val="superscript"/>
              </w:rPr>
              <w:t>rd</w:t>
            </w:r>
            <w:r w:rsidRPr="00C3433F">
              <w:rPr>
                <w:b/>
                <w:bCs/>
                <w:u w:val="single"/>
              </w:rPr>
              <w:t>, 2026</w:t>
            </w:r>
            <w:r>
              <w:t xml:space="preserve">. Winner will be contacted via phone. </w:t>
            </w:r>
          </w:p>
          <w:p w14:paraId="27368A6C" w14:textId="2B25EEFD" w:rsidR="00270806" w:rsidRPr="00354513" w:rsidRDefault="00270806" w:rsidP="00270806">
            <w:pPr>
              <w:jc w:val="center"/>
            </w:pPr>
          </w:p>
        </w:tc>
      </w:tr>
      <w:tr w:rsidR="00936B60" w:rsidRPr="00846B76" w14:paraId="43EB3E95" w14:textId="77777777" w:rsidTr="0025427C">
        <w:trPr>
          <w:trHeight w:val="360"/>
        </w:trPr>
        <w:tc>
          <w:tcPr>
            <w:tcW w:w="1308" w:type="pct"/>
            <w:tcBorders>
              <w:top w:val="single" w:sz="4" w:space="0" w:color="4C4323" w:themeColor="accent1" w:themeShade="40"/>
            </w:tcBorders>
          </w:tcPr>
          <w:p w14:paraId="428A646B" w14:textId="77777777" w:rsidR="00936B60" w:rsidRPr="001244BE" w:rsidRDefault="00936B60" w:rsidP="0025427C"/>
        </w:tc>
        <w:tc>
          <w:tcPr>
            <w:tcW w:w="3692" w:type="pct"/>
            <w:tcBorders>
              <w:top w:val="single" w:sz="4" w:space="0" w:color="4C4323" w:themeColor="accent1" w:themeShade="40"/>
            </w:tcBorders>
          </w:tcPr>
          <w:p w14:paraId="523B319D" w14:textId="77777777" w:rsidR="00936B60" w:rsidRPr="001244BE" w:rsidRDefault="00936B60" w:rsidP="0025427C"/>
        </w:tc>
      </w:tr>
      <w:tr w:rsidR="00936B60" w:rsidRPr="00846B76" w14:paraId="14B5FE32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2CCBF35" w14:textId="2874FD3E" w:rsidR="00936B60" w:rsidRPr="00C5474C" w:rsidRDefault="00354513" w:rsidP="00C5474C">
            <w:pPr>
              <w:pStyle w:val="Heading1"/>
            </w:pPr>
            <w:r>
              <w:t xml:space="preserve">First/Last Name </w:t>
            </w:r>
          </w:p>
        </w:tc>
        <w:tc>
          <w:tcPr>
            <w:tcW w:w="3692" w:type="pct"/>
            <w:tcBorders>
              <w:bottom w:val="single" w:sz="4" w:space="0" w:color="4C4323" w:themeColor="accent1" w:themeShade="40"/>
            </w:tcBorders>
            <w:vAlign w:val="bottom"/>
          </w:tcPr>
          <w:p w14:paraId="73D02F5D" w14:textId="780EFA22" w:rsidR="00936B60" w:rsidRPr="001244BE" w:rsidRDefault="00936B60" w:rsidP="00C5474C"/>
        </w:tc>
      </w:tr>
      <w:tr w:rsidR="00936B60" w:rsidRPr="00846B76" w14:paraId="5DCA4F74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4E57DF0" w14:textId="57EF1D34" w:rsidR="00936B60" w:rsidRPr="00C5474C" w:rsidRDefault="00354513" w:rsidP="00C5474C">
            <w:pPr>
              <w:pStyle w:val="Heading1"/>
            </w:pPr>
            <w:r>
              <w:t>Phone Number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31D1564" w14:textId="0DAEAC47" w:rsidR="00936B60" w:rsidRPr="001244BE" w:rsidRDefault="00354513" w:rsidP="00C5474C">
            <w:r>
              <w:t xml:space="preserve">      </w:t>
            </w:r>
          </w:p>
        </w:tc>
      </w:tr>
      <w:tr w:rsidR="00936B60" w:rsidRPr="00846B76" w14:paraId="40AE1BF9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55702D6" w14:textId="6979C0D6" w:rsidR="00936B60" w:rsidRPr="00C5474C" w:rsidRDefault="00354513" w:rsidP="00C5474C">
            <w:pPr>
              <w:pStyle w:val="Heading1"/>
            </w:pPr>
            <w:r>
              <w:t>Address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614A295" w14:textId="2426B2A7" w:rsidR="00936B60" w:rsidRPr="001244BE" w:rsidRDefault="00936B60" w:rsidP="00C5474C"/>
        </w:tc>
      </w:tr>
      <w:tr w:rsidR="00936B60" w:rsidRPr="00846B76" w14:paraId="31CCC99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274043C" w14:textId="3C70904E" w:rsidR="00936B60" w:rsidRPr="00C5474C" w:rsidRDefault="00354513" w:rsidP="00C5474C">
            <w:pPr>
              <w:pStyle w:val="Heading1"/>
            </w:pPr>
            <w:r>
              <w:t>City/State/Zip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7D35766" w14:textId="090A2054" w:rsidR="00936B60" w:rsidRPr="001244BE" w:rsidRDefault="00936B60" w:rsidP="00C5474C"/>
        </w:tc>
      </w:tr>
      <w:tr w:rsidR="00936B60" w:rsidRPr="00846B76" w14:paraId="05C7B8B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185E37B1" w14:textId="3F96DB0D" w:rsidR="00936B60" w:rsidRPr="00C5474C" w:rsidRDefault="00354513" w:rsidP="00C5474C">
            <w:pPr>
              <w:pStyle w:val="Heading1"/>
            </w:pPr>
            <w:r>
              <w:t>Recipe Title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18B3D9E" w14:textId="53A298CC" w:rsidR="00936B60" w:rsidRPr="001244BE" w:rsidRDefault="00936B60" w:rsidP="00C5474C"/>
        </w:tc>
      </w:tr>
      <w:tr w:rsidR="00936B60" w:rsidRPr="00846B76" w14:paraId="07B9BBB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5A05B738" w14:textId="06B45AAB" w:rsidR="00936B60" w:rsidRPr="00C5474C" w:rsidRDefault="00354513" w:rsidP="00C5474C">
            <w:pPr>
              <w:pStyle w:val="Heading1"/>
            </w:pPr>
            <w:r>
              <w:t>Description of Recipe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852B36A" w14:textId="15078C92" w:rsidR="00936B60" w:rsidRPr="001244BE" w:rsidRDefault="00936B60" w:rsidP="00C5474C"/>
        </w:tc>
      </w:tr>
      <w:tr w:rsidR="00936B60" w:rsidRPr="00846B76" w14:paraId="7B5E9FBA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B62CC31" w14:textId="377B6653" w:rsidR="00936B60" w:rsidRPr="00C92452" w:rsidRDefault="00354513" w:rsidP="00C5474C">
            <w:pPr>
              <w:pStyle w:val="Heading1"/>
              <w:rPr>
                <w:b w:val="0"/>
                <w:bCs/>
                <w:i/>
                <w:iCs/>
              </w:rPr>
            </w:pPr>
            <w:r w:rsidRPr="00C92452">
              <w:rPr>
                <w:b w:val="0"/>
                <w:bCs/>
                <w:i/>
                <w:iCs/>
              </w:rPr>
              <w:t>A short summary or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84071E8" w14:textId="78F9739D" w:rsidR="00936B60" w:rsidRPr="001244BE" w:rsidRDefault="00936B60" w:rsidP="00C5474C"/>
        </w:tc>
      </w:tr>
      <w:tr w:rsidR="00936B60" w:rsidRPr="00846B76" w14:paraId="3DF9EC34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822A997" w14:textId="76C56DD6" w:rsidR="00936B60" w:rsidRPr="00C92452" w:rsidRDefault="00354513" w:rsidP="00C5474C">
            <w:pPr>
              <w:pStyle w:val="Heading1"/>
              <w:rPr>
                <w:b w:val="0"/>
                <w:bCs/>
                <w:i/>
                <w:iCs/>
              </w:rPr>
            </w:pPr>
            <w:r w:rsidRPr="00C92452">
              <w:rPr>
                <w:b w:val="0"/>
                <w:bCs/>
                <w:i/>
                <w:iCs/>
              </w:rPr>
              <w:t>background story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4D0EBFB" w14:textId="4AD7D0B2" w:rsidR="00936B60" w:rsidRPr="001244BE" w:rsidRDefault="00936B60" w:rsidP="00C5474C"/>
        </w:tc>
      </w:tr>
      <w:tr w:rsidR="00936B60" w:rsidRPr="00846B76" w14:paraId="3A71D5BD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7E74F92" w14:textId="612EA0FA" w:rsidR="00936B60" w:rsidRPr="00C92452" w:rsidRDefault="00354513" w:rsidP="00C5474C">
            <w:pPr>
              <w:pStyle w:val="Heading1"/>
              <w:rPr>
                <w:b w:val="0"/>
                <w:bCs/>
                <w:i/>
                <w:iCs/>
              </w:rPr>
            </w:pPr>
            <w:r w:rsidRPr="00C92452">
              <w:rPr>
                <w:b w:val="0"/>
                <w:bCs/>
                <w:i/>
                <w:iCs/>
              </w:rPr>
              <w:t>about the recipe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FE47539" w14:textId="54F50F42" w:rsidR="00936B60" w:rsidRPr="001244BE" w:rsidRDefault="00936B60" w:rsidP="00C5474C"/>
        </w:tc>
      </w:tr>
    </w:tbl>
    <w:p w14:paraId="3C2178D2" w14:textId="1548BCC1" w:rsidR="00936B60" w:rsidRPr="00DD549C" w:rsidRDefault="00C14D4B" w:rsidP="00C14D4B">
      <w:pPr>
        <w:jc w:val="center"/>
        <w:rPr>
          <w:rFonts w:asciiTheme="majorHAnsi" w:hAnsiTheme="majorHAnsi"/>
          <w:b/>
          <w:bCs/>
          <w:color w:val="645873" w:themeColor="accent5" w:themeShade="BF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A2FFD9" wp14:editId="227DE211">
                <wp:simplePos x="0" y="0"/>
                <wp:positionH relativeFrom="margin">
                  <wp:align>left</wp:align>
                </wp:positionH>
                <wp:positionV relativeFrom="paragraph">
                  <wp:posOffset>3311525</wp:posOffset>
                </wp:positionV>
                <wp:extent cx="5989320" cy="289560"/>
                <wp:effectExtent l="0" t="0" r="0" b="0"/>
                <wp:wrapSquare wrapText="bothSides"/>
                <wp:docPr id="1619770967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89320" cy="289560"/>
                        </a:xfrm>
                        <a:prstGeom prst="rect">
                          <a:avLst/>
                        </a:prstGeom>
                        <a:solidFill>
                          <a:srgbClr val="ECE7D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FEBFC" w14:textId="77777777" w:rsidR="00DD549C" w:rsidRPr="00B0540C" w:rsidRDefault="00DD549C" w:rsidP="00DD549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EDEAE3" w:themeColor="background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2FFD9" id="_x0000_s1027" style="position:absolute;left:0;text-align:left;margin-left:0;margin-top:260.75pt;width:471.6pt;height:22.8pt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" fillcolor="#ece7d6" stroked="f" strokeweight="1pt">
                <v:textbox>
                  <w:txbxContent>
                    <w:p w14:paraId="6B2FEBFC" w14:textId="77777777" w:rsidR="00DD549C" w:rsidRPr="00B0540C" w:rsidRDefault="00DD549C" w:rsidP="00DD549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EDEAE3" w:themeColor="background2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70806" w:rsidRPr="00DD549C">
        <w:rPr>
          <w:rFonts w:asciiTheme="majorHAnsi" w:hAnsiTheme="majorHAnsi"/>
          <w:b/>
          <w:bCs/>
          <w:color w:val="645873" w:themeColor="accent5" w:themeShade="BF"/>
          <w:sz w:val="32"/>
          <w:szCs w:val="32"/>
          <w:u w:val="single"/>
        </w:rPr>
        <w:t>UNIT TYPES</w:t>
      </w:r>
    </w:p>
    <w:tbl>
      <w:tblPr>
        <w:tblStyle w:val="TableGrid"/>
        <w:tblpPr w:leftFromText="180" w:rightFromText="180" w:vertAnchor="text" w:horzAnchor="margin" w:tblpY="329"/>
        <w:tblW w:w="0" w:type="auto"/>
        <w:tblLook w:val="04A0" w:firstRow="1" w:lastRow="0" w:firstColumn="1" w:lastColumn="0" w:noHBand="0" w:noVBand="1"/>
      </w:tblPr>
      <w:tblGrid>
        <w:gridCol w:w="4846"/>
        <w:gridCol w:w="4504"/>
      </w:tblGrid>
      <w:tr w:rsidR="00C14D4B" w14:paraId="5A02FD9A" w14:textId="77777777" w:rsidTr="00C14D4B">
        <w:trPr>
          <w:trHeight w:val="2978"/>
        </w:trPr>
        <w:tc>
          <w:tcPr>
            <w:tcW w:w="4846" w:type="dxa"/>
            <w:shd w:val="clear" w:color="auto" w:fill="F2F2F2" w:themeFill="background1" w:themeFillShade="F2"/>
          </w:tcPr>
          <w:p w14:paraId="6A51B41D" w14:textId="77777777" w:rsidR="00C14D4B" w:rsidRDefault="00C14D4B" w:rsidP="00C14D4B"/>
          <w:p w14:paraId="5B77A85B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celsius = C</w:t>
            </w:r>
          </w:p>
          <w:p w14:paraId="18829383" w14:textId="51CA0BA0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fahrenheit = F</w:t>
            </w:r>
          </w:p>
          <w:p w14:paraId="6461C402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milliliter = ml</w:t>
            </w:r>
          </w:p>
          <w:p w14:paraId="15A95C24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liter = L</w:t>
            </w:r>
          </w:p>
          <w:p w14:paraId="1D409BA2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milligram = mg</w:t>
            </w:r>
          </w:p>
          <w:p w14:paraId="529F656D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gram = g</w:t>
            </w:r>
          </w:p>
          <w:p w14:paraId="4802DCB1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kilogram = kg</w:t>
            </w:r>
          </w:p>
          <w:p w14:paraId="30D940D4" w14:textId="77777777" w:rsidR="00C14D4B" w:rsidRDefault="00C14D4B" w:rsidP="00C14D4B">
            <w:pPr>
              <w:rPr>
                <w:color w:val="645873" w:themeColor="accent5" w:themeShade="BF"/>
              </w:rPr>
            </w:pPr>
            <w:proofErr w:type="gramStart"/>
            <w:r>
              <w:rPr>
                <w:color w:val="645873" w:themeColor="accent5" w:themeShade="BF"/>
              </w:rPr>
              <w:t>millimeter</w:t>
            </w:r>
            <w:proofErr w:type="gramEnd"/>
            <w:r>
              <w:rPr>
                <w:color w:val="645873" w:themeColor="accent5" w:themeShade="BF"/>
              </w:rPr>
              <w:t xml:space="preserve"> = mm</w:t>
            </w:r>
          </w:p>
          <w:p w14:paraId="1998C648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centimeter = cm</w:t>
            </w:r>
          </w:p>
          <w:p w14:paraId="14FB73A7" w14:textId="77777777" w:rsidR="00C14D4B" w:rsidRDefault="00C14D4B" w:rsidP="00C14D4B">
            <w:pPr>
              <w:rPr>
                <w:color w:val="645873" w:themeColor="accent5" w:themeShade="BF"/>
              </w:rPr>
            </w:pPr>
            <w:r>
              <w:rPr>
                <w:color w:val="645873" w:themeColor="accent5" w:themeShade="BF"/>
              </w:rPr>
              <w:t>meter = m</w:t>
            </w:r>
          </w:p>
          <w:p w14:paraId="0D9089B0" w14:textId="332A8E4E" w:rsidR="00C14D4B" w:rsidRDefault="00C14D4B" w:rsidP="00C14D4B">
            <w:pPr>
              <w:rPr>
                <w:color w:val="645873" w:themeColor="accent5" w:themeShade="BF"/>
              </w:rPr>
            </w:pPr>
          </w:p>
          <w:p w14:paraId="7CFEEB5E" w14:textId="2D1BF130" w:rsidR="00C14D4B" w:rsidRDefault="00C14D4B" w:rsidP="00C14D4B">
            <w:pPr>
              <w:rPr>
                <w:color w:val="645873" w:themeColor="accent5" w:themeShade="BF"/>
              </w:rPr>
            </w:pPr>
          </w:p>
          <w:p w14:paraId="5A986B75" w14:textId="5830128F" w:rsidR="00C14D4B" w:rsidRPr="00270806" w:rsidRDefault="00C14D4B" w:rsidP="00C14D4B">
            <w:pPr>
              <w:rPr>
                <w:color w:val="645873" w:themeColor="accent5" w:themeShade="BF"/>
              </w:rPr>
            </w:pPr>
          </w:p>
        </w:tc>
        <w:tc>
          <w:tcPr>
            <w:tcW w:w="4504" w:type="dxa"/>
            <w:shd w:val="clear" w:color="auto" w:fill="F2F2F2" w:themeFill="background1" w:themeFillShade="F2"/>
          </w:tcPr>
          <w:p w14:paraId="245F6084" w14:textId="77777777" w:rsidR="00C14D4B" w:rsidRDefault="00C14D4B" w:rsidP="00C14D4B"/>
          <w:p w14:paraId="7A0668D6" w14:textId="77777777" w:rsidR="00C14D4B" w:rsidRDefault="00C14D4B" w:rsidP="00C14D4B">
            <w:r>
              <w:t>teaspoon = tsp.</w:t>
            </w:r>
          </w:p>
          <w:p w14:paraId="62F0E57B" w14:textId="77777777" w:rsidR="00C14D4B" w:rsidRDefault="00C14D4B" w:rsidP="00C14D4B">
            <w:r>
              <w:t>tablespoon = tbsp.</w:t>
            </w:r>
          </w:p>
          <w:p w14:paraId="4EA096BE" w14:textId="77777777" w:rsidR="00C14D4B" w:rsidRDefault="00C14D4B" w:rsidP="00C14D4B">
            <w:r>
              <w:t>cup = c.</w:t>
            </w:r>
          </w:p>
          <w:p w14:paraId="01C3E8EB" w14:textId="77777777" w:rsidR="00C14D4B" w:rsidRDefault="00C14D4B" w:rsidP="00C14D4B">
            <w:r>
              <w:t>quart = qt.</w:t>
            </w:r>
          </w:p>
          <w:p w14:paraId="53CB3671" w14:textId="77777777" w:rsidR="00C14D4B" w:rsidRDefault="00C14D4B" w:rsidP="00C14D4B">
            <w:r>
              <w:t>ounce = oz.</w:t>
            </w:r>
          </w:p>
          <w:p w14:paraId="35F47A4D" w14:textId="77777777" w:rsidR="00C14D4B" w:rsidRDefault="00C14D4B" w:rsidP="00C14D4B">
            <w:r>
              <w:t>pint = pt.</w:t>
            </w:r>
          </w:p>
          <w:p w14:paraId="7F04A001" w14:textId="77777777" w:rsidR="00C14D4B" w:rsidRDefault="00C14D4B" w:rsidP="00C14D4B">
            <w:r>
              <w:t>gallon = gal.</w:t>
            </w:r>
          </w:p>
          <w:p w14:paraId="6F7B43DE" w14:textId="77777777" w:rsidR="00C14D4B" w:rsidRDefault="00C14D4B" w:rsidP="00C14D4B">
            <w:r>
              <w:t>inch – in.</w:t>
            </w:r>
          </w:p>
          <w:p w14:paraId="66E77F14" w14:textId="77777777" w:rsidR="00C14D4B" w:rsidRDefault="00C14D4B" w:rsidP="00C14D4B">
            <w:r>
              <w:t>pound = lb.</w:t>
            </w:r>
          </w:p>
        </w:tc>
      </w:tr>
    </w:tbl>
    <w:p w14:paraId="6B24DCDD" w14:textId="358321BD" w:rsidR="00030FF2" w:rsidRPr="0025427C" w:rsidRDefault="00030FF2" w:rsidP="0025427C"/>
    <w:p w14:paraId="4BD48515" w14:textId="52386CE3" w:rsidR="00637A6E" w:rsidRPr="000E69D4" w:rsidRDefault="00637A6E" w:rsidP="000E69D4"/>
    <w:tbl>
      <w:tblPr>
        <w:tblpPr w:leftFromText="180" w:rightFromText="180" w:vertAnchor="page" w:horzAnchor="margin" w:tblpY="1141"/>
        <w:tblW w:w="5000" w:type="pct"/>
        <w:tblLook w:val="0600" w:firstRow="0" w:lastRow="0" w:firstColumn="0" w:lastColumn="0" w:noHBand="1" w:noVBand="1"/>
      </w:tblPr>
      <w:tblGrid>
        <w:gridCol w:w="6660"/>
        <w:gridCol w:w="270"/>
        <w:gridCol w:w="2430"/>
      </w:tblGrid>
      <w:tr w:rsidR="00B0540C" w:rsidRPr="00846B76" w14:paraId="22DB2D35" w14:textId="77777777" w:rsidTr="00DD549C">
        <w:trPr>
          <w:trHeight w:val="620"/>
        </w:trPr>
        <w:tc>
          <w:tcPr>
            <w:tcW w:w="3558" w:type="pct"/>
            <w:tcBorders>
              <w:top w:val="single" w:sz="4" w:space="0" w:color="4C4323" w:themeColor="accent1" w:themeShade="40"/>
            </w:tcBorders>
            <w:vAlign w:val="bottom"/>
          </w:tcPr>
          <w:p w14:paraId="27D1DDFA" w14:textId="35E3D461" w:rsidR="00B0540C" w:rsidRPr="00DB49FD" w:rsidRDefault="00B0540C" w:rsidP="00B0540C">
            <w:pPr>
              <w:pStyle w:val="Heading1"/>
              <w:rPr>
                <w:b w:val="0"/>
                <w:bCs/>
                <w:szCs w:val="20"/>
              </w:rPr>
            </w:pPr>
            <w:r w:rsidRPr="00DD549C">
              <w:rPr>
                <w:sz w:val="32"/>
                <w:szCs w:val="44"/>
                <w:u w:val="single"/>
              </w:rPr>
              <w:lastRenderedPageBreak/>
              <w:t xml:space="preserve">LIST OF </w:t>
            </w:r>
            <w:proofErr w:type="gramStart"/>
            <w:r w:rsidRPr="00DD549C">
              <w:rPr>
                <w:sz w:val="32"/>
                <w:szCs w:val="44"/>
                <w:u w:val="single"/>
              </w:rPr>
              <w:t>INGREDIENTS</w:t>
            </w:r>
            <w:r w:rsidR="00DB49FD">
              <w:rPr>
                <w:sz w:val="32"/>
                <w:szCs w:val="44"/>
                <w:u w:val="single"/>
              </w:rPr>
              <w:t xml:space="preserve"> </w:t>
            </w:r>
            <w:r w:rsidR="00DB49FD">
              <w:rPr>
                <w:b w:val="0"/>
                <w:bCs/>
                <w:szCs w:val="44"/>
              </w:rPr>
              <w:t xml:space="preserve"> A</w:t>
            </w:r>
            <w:proofErr w:type="gramEnd"/>
            <w:r w:rsidR="00DB49FD">
              <w:rPr>
                <w:b w:val="0"/>
                <w:bCs/>
                <w:szCs w:val="44"/>
              </w:rPr>
              <w:t xml:space="preserve"> SPECIFIC LIST WITH EXACT MEASUREMENTS. (E.G., “1/2 CUP OF WHOLE MILK”, NOT “MILK”</w:t>
            </w:r>
            <w:r w:rsidR="00DC043B">
              <w:rPr>
                <w:b w:val="0"/>
                <w:bCs/>
                <w:szCs w:val="44"/>
              </w:rPr>
              <w:t>)</w:t>
            </w:r>
          </w:p>
        </w:tc>
        <w:tc>
          <w:tcPr>
            <w:tcW w:w="144" w:type="pct"/>
            <w:tcBorders>
              <w:top w:val="single" w:sz="4" w:space="0" w:color="4C4323" w:themeColor="accent1" w:themeShade="40"/>
            </w:tcBorders>
            <w:vAlign w:val="bottom"/>
          </w:tcPr>
          <w:p w14:paraId="393D77A5" w14:textId="77777777" w:rsidR="00B0540C" w:rsidRPr="00DD549C" w:rsidRDefault="00B0540C" w:rsidP="00B0540C">
            <w:pPr>
              <w:pStyle w:val="Heading1"/>
              <w:rPr>
                <w:color w:val="455F3B" w:themeColor="accent4"/>
                <w:sz w:val="32"/>
                <w:szCs w:val="44"/>
              </w:rPr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</w:tcBorders>
            <w:vAlign w:val="bottom"/>
          </w:tcPr>
          <w:p w14:paraId="6D27473A" w14:textId="77777777" w:rsidR="00DD549C" w:rsidRDefault="00DD549C" w:rsidP="00B0540C">
            <w:pPr>
              <w:pStyle w:val="Heading1"/>
              <w:rPr>
                <w:sz w:val="32"/>
                <w:szCs w:val="44"/>
                <w:u w:val="single"/>
              </w:rPr>
            </w:pPr>
          </w:p>
          <w:p w14:paraId="0296DF6A" w14:textId="77777777" w:rsidR="00DD549C" w:rsidRDefault="00B0540C" w:rsidP="00DD549C">
            <w:pPr>
              <w:pStyle w:val="Heading1"/>
              <w:jc w:val="center"/>
              <w:rPr>
                <w:sz w:val="32"/>
                <w:szCs w:val="44"/>
                <w:u w:val="single"/>
              </w:rPr>
            </w:pPr>
            <w:r w:rsidRPr="00DD549C">
              <w:rPr>
                <w:sz w:val="32"/>
                <w:szCs w:val="44"/>
                <w:u w:val="single"/>
              </w:rPr>
              <w:t>QUANTITY</w:t>
            </w:r>
            <w:r w:rsidR="00DD549C">
              <w:rPr>
                <w:sz w:val="32"/>
                <w:szCs w:val="44"/>
                <w:u w:val="single"/>
              </w:rPr>
              <w:t xml:space="preserve"> </w:t>
            </w:r>
          </w:p>
          <w:p w14:paraId="0623B4C9" w14:textId="5BC07D61" w:rsidR="00B0540C" w:rsidRPr="00DD549C" w:rsidRDefault="00B0540C" w:rsidP="00DD549C">
            <w:pPr>
              <w:pStyle w:val="Heading1"/>
              <w:jc w:val="center"/>
              <w:rPr>
                <w:sz w:val="32"/>
                <w:szCs w:val="44"/>
                <w:u w:val="single"/>
              </w:rPr>
            </w:pPr>
            <w:r w:rsidRPr="00DD549C">
              <w:rPr>
                <w:sz w:val="32"/>
                <w:szCs w:val="44"/>
                <w:u w:val="single"/>
              </w:rPr>
              <w:t>and UNIT</w:t>
            </w:r>
          </w:p>
        </w:tc>
      </w:tr>
      <w:tr w:rsidR="005156E5" w:rsidRPr="00846B76" w14:paraId="09B093A1" w14:textId="77777777" w:rsidTr="00DD549C">
        <w:trPr>
          <w:trHeight w:val="164"/>
        </w:trPr>
        <w:tc>
          <w:tcPr>
            <w:tcW w:w="3558" w:type="pct"/>
            <w:tcBorders>
              <w:bottom w:val="single" w:sz="4" w:space="0" w:color="4C4323" w:themeColor="accent1" w:themeShade="40"/>
            </w:tcBorders>
            <w:vAlign w:val="bottom"/>
          </w:tcPr>
          <w:p w14:paraId="4D6207D8" w14:textId="2B986EBB" w:rsidR="005156E5" w:rsidRDefault="005156E5" w:rsidP="00DD549C">
            <w:pPr>
              <w:pStyle w:val="Heading1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44D3CF25" w14:textId="77777777" w:rsidR="005156E5" w:rsidRPr="001244BE" w:rsidRDefault="005156E5" w:rsidP="00DD549C">
            <w:pPr>
              <w:pStyle w:val="Heading1"/>
              <w:spacing w:before="240" w:line="276" w:lineRule="auto"/>
              <w:rPr>
                <w:color w:val="455F3B" w:themeColor="accent4"/>
                <w:sz w:val="24"/>
                <w:szCs w:val="36"/>
              </w:rPr>
            </w:pPr>
          </w:p>
        </w:tc>
        <w:tc>
          <w:tcPr>
            <w:tcW w:w="1298" w:type="pct"/>
            <w:tcBorders>
              <w:bottom w:val="single" w:sz="4" w:space="0" w:color="4C4323" w:themeColor="accent1" w:themeShade="40"/>
            </w:tcBorders>
            <w:vAlign w:val="bottom"/>
          </w:tcPr>
          <w:p w14:paraId="0CBEAAF1" w14:textId="77777777" w:rsidR="005156E5" w:rsidRDefault="005156E5" w:rsidP="00DD549C">
            <w:pPr>
              <w:pStyle w:val="Heading1"/>
              <w:spacing w:before="240" w:line="276" w:lineRule="auto"/>
            </w:pPr>
          </w:p>
        </w:tc>
      </w:tr>
      <w:tr w:rsidR="005156E5" w:rsidRPr="00846B76" w14:paraId="560AE35D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61C442E" w14:textId="3EC7B65E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15707780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6A5145D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1BEA9553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8405E5B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48708A52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0774DA6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52373CCC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57B04D5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3B755817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FC135BC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3B7E3215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AC14DBC" w14:textId="329BAF55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64D0152A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DC8CD71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16DF12CD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35414C9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7BAE55F5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A248A6B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672A8AA7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6E0F37B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7EE96137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A436946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0DC50CE1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6161BE8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44" w:type="pct"/>
            <w:vAlign w:val="bottom"/>
          </w:tcPr>
          <w:p w14:paraId="79397B0E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D32B7E1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7D467D00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B8BDAEB" w14:textId="77777777" w:rsidR="005156E5" w:rsidRPr="00C5474C" w:rsidRDefault="005156E5" w:rsidP="00DD549C">
            <w:pPr>
              <w:pStyle w:val="Heading1"/>
              <w:spacing w:before="240" w:line="276" w:lineRule="auto"/>
              <w:jc w:val="right"/>
            </w:pPr>
          </w:p>
        </w:tc>
        <w:tc>
          <w:tcPr>
            <w:tcW w:w="144" w:type="pct"/>
            <w:vAlign w:val="bottom"/>
          </w:tcPr>
          <w:p w14:paraId="1F5A58A4" w14:textId="77777777" w:rsidR="005156E5" w:rsidRPr="00846B76" w:rsidRDefault="005156E5" w:rsidP="00DD549C">
            <w:pPr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8075B4D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6308F879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43655A6" w14:textId="77777777" w:rsidR="005156E5" w:rsidRPr="00C5474C" w:rsidRDefault="005156E5" w:rsidP="00DD549C">
            <w:pPr>
              <w:pStyle w:val="Heading1"/>
              <w:spacing w:before="240" w:line="276" w:lineRule="auto"/>
              <w:jc w:val="right"/>
            </w:pPr>
          </w:p>
        </w:tc>
        <w:tc>
          <w:tcPr>
            <w:tcW w:w="144" w:type="pct"/>
            <w:vAlign w:val="bottom"/>
          </w:tcPr>
          <w:p w14:paraId="03808378" w14:textId="77777777" w:rsidR="005156E5" w:rsidRPr="00846B76" w:rsidRDefault="005156E5" w:rsidP="00DD549C">
            <w:pPr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44054FA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2D585E54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A312B52" w14:textId="77777777" w:rsidR="005156E5" w:rsidRPr="00C5474C" w:rsidRDefault="005156E5" w:rsidP="00DD549C">
            <w:pPr>
              <w:pStyle w:val="Heading1"/>
              <w:spacing w:before="240" w:line="276" w:lineRule="auto"/>
              <w:jc w:val="right"/>
            </w:pPr>
          </w:p>
        </w:tc>
        <w:tc>
          <w:tcPr>
            <w:tcW w:w="144" w:type="pct"/>
            <w:vAlign w:val="bottom"/>
          </w:tcPr>
          <w:p w14:paraId="7B57E22B" w14:textId="77777777" w:rsidR="005156E5" w:rsidRPr="00846B76" w:rsidRDefault="005156E5" w:rsidP="00DD549C">
            <w:pPr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58C95B6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  <w:tr w:rsidR="005156E5" w:rsidRPr="00846B76" w14:paraId="623A0291" w14:textId="77777777" w:rsidTr="00DD549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227960E" w14:textId="77777777" w:rsidR="005156E5" w:rsidRPr="00C5474C" w:rsidRDefault="005156E5" w:rsidP="00DD549C">
            <w:pPr>
              <w:pStyle w:val="Heading1"/>
              <w:spacing w:before="240" w:line="276" w:lineRule="auto"/>
              <w:jc w:val="right"/>
            </w:pPr>
          </w:p>
        </w:tc>
        <w:tc>
          <w:tcPr>
            <w:tcW w:w="144" w:type="pct"/>
            <w:vAlign w:val="bottom"/>
          </w:tcPr>
          <w:p w14:paraId="33B47340" w14:textId="77777777" w:rsidR="005156E5" w:rsidRPr="00846B76" w:rsidRDefault="005156E5" w:rsidP="00DD549C">
            <w:pPr>
              <w:spacing w:before="240" w:line="276" w:lineRule="auto"/>
            </w:pPr>
          </w:p>
        </w:tc>
        <w:tc>
          <w:tcPr>
            <w:tcW w:w="12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CB621C3" w14:textId="77777777" w:rsidR="005156E5" w:rsidRPr="00846B76" w:rsidRDefault="005156E5" w:rsidP="00DD549C">
            <w:pPr>
              <w:pStyle w:val="Heading2"/>
              <w:spacing w:before="240" w:line="276" w:lineRule="auto"/>
            </w:pPr>
          </w:p>
        </w:tc>
      </w:tr>
    </w:tbl>
    <w:p w14:paraId="612505C4" w14:textId="77777777" w:rsidR="00DD549C" w:rsidRDefault="00DD549C" w:rsidP="000E69D4">
      <w:pPr>
        <w:rPr>
          <w:color w:val="645873" w:themeColor="accent5" w:themeShade="BF"/>
        </w:rPr>
      </w:pPr>
    </w:p>
    <w:p w14:paraId="06135A7E" w14:textId="77777777" w:rsidR="00C14D4B" w:rsidRDefault="00C14D4B" w:rsidP="000E69D4">
      <w:pPr>
        <w:rPr>
          <w:color w:val="645873" w:themeColor="accent5" w:themeShade="BF"/>
        </w:rPr>
      </w:pPr>
    </w:p>
    <w:p w14:paraId="2442828D" w14:textId="77777777" w:rsidR="00DB49FD" w:rsidRDefault="00DD549C" w:rsidP="000E69D4">
      <w:pPr>
        <w:rPr>
          <w:rFonts w:asciiTheme="majorHAnsi" w:hAnsiTheme="majorHAnsi"/>
          <w:color w:val="645873" w:themeColor="accent5" w:themeShade="BF"/>
          <w:szCs w:val="20"/>
        </w:rPr>
      </w:pPr>
      <w:r>
        <w:rPr>
          <w:color w:val="645873" w:themeColor="accent5" w:themeShade="BF"/>
        </w:rPr>
        <w:t xml:space="preserve"> </w:t>
      </w:r>
      <w:r w:rsidR="005156E5" w:rsidRPr="00DD549C">
        <w:rPr>
          <w:rFonts w:asciiTheme="majorHAnsi" w:hAnsiTheme="majorHAnsi"/>
          <w:b/>
          <w:bCs/>
          <w:color w:val="645873" w:themeColor="accent5" w:themeShade="BF"/>
          <w:sz w:val="32"/>
          <w:szCs w:val="44"/>
          <w:u w:val="single"/>
        </w:rPr>
        <w:t>COOKING STEPS</w:t>
      </w:r>
      <w:r w:rsidR="00DB49FD">
        <w:rPr>
          <w:rFonts w:asciiTheme="majorHAnsi" w:hAnsiTheme="majorHAnsi"/>
          <w:color w:val="645873" w:themeColor="accent5" w:themeShade="BF"/>
          <w:sz w:val="32"/>
          <w:szCs w:val="44"/>
          <w:u w:val="single"/>
        </w:rPr>
        <w:t xml:space="preserve"> </w:t>
      </w:r>
      <w:r w:rsidR="00DB49FD">
        <w:rPr>
          <w:rFonts w:asciiTheme="majorHAnsi" w:hAnsiTheme="majorHAnsi"/>
          <w:color w:val="645873" w:themeColor="accent5" w:themeShade="BF"/>
          <w:szCs w:val="20"/>
        </w:rPr>
        <w:t xml:space="preserve">PLEASE INCLUDE ANY SPECIFIC DETAILS. </w:t>
      </w:r>
    </w:p>
    <w:p w14:paraId="08EEC512" w14:textId="62E2E7CF" w:rsidR="005156E5" w:rsidRPr="00DB49FD" w:rsidRDefault="00DC043B" w:rsidP="000E69D4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color w:val="645873" w:themeColor="accent5" w:themeShade="BF"/>
          <w:szCs w:val="20"/>
        </w:rPr>
        <w:t>(E.G.,</w:t>
      </w:r>
      <w:r w:rsidR="00DB49FD">
        <w:rPr>
          <w:rFonts w:asciiTheme="majorHAnsi" w:hAnsiTheme="majorHAnsi"/>
          <w:color w:val="645873" w:themeColor="accent5" w:themeShade="BF"/>
          <w:szCs w:val="20"/>
        </w:rPr>
        <w:t xml:space="preserve"> OVEN DEGREE, COOK TIME, ECT.</w:t>
      </w:r>
      <w:r>
        <w:rPr>
          <w:rFonts w:asciiTheme="majorHAnsi" w:hAnsiTheme="majorHAnsi"/>
          <w:color w:val="645873" w:themeColor="accent5" w:themeShade="BF"/>
          <w:szCs w:val="20"/>
        </w:rPr>
        <w:t>)</w:t>
      </w:r>
    </w:p>
    <w:p w14:paraId="6B7B49C2" w14:textId="428FBCD1" w:rsidR="005156E5" w:rsidRDefault="005156E5" w:rsidP="000E69D4"/>
    <w:p w14:paraId="6B1B7FE3" w14:textId="421C7108" w:rsidR="005156E5" w:rsidRDefault="005156E5" w:rsidP="00DD549C">
      <w:pPr>
        <w:spacing w:line="276" w:lineRule="auto"/>
      </w:pPr>
      <w:r>
        <w:rPr>
          <w:noProof/>
        </w:rPr>
        <w:drawing>
          <wp:inline distT="0" distB="0" distL="0" distR="0" wp14:anchorId="3FAC2ADF" wp14:editId="182AEEEB">
            <wp:extent cx="5834380" cy="18415"/>
            <wp:effectExtent l="0" t="0" r="0" b="0"/>
            <wp:docPr id="16022486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D0EC6" w14:textId="77777777" w:rsidR="005156E5" w:rsidRDefault="005156E5" w:rsidP="00DD549C">
      <w:pPr>
        <w:spacing w:line="276" w:lineRule="auto"/>
      </w:pPr>
    </w:p>
    <w:p w14:paraId="6B1F5CF9" w14:textId="0AA80900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4D6206CE" wp14:editId="44ABEC5F">
            <wp:extent cx="5834380" cy="18415"/>
            <wp:effectExtent l="0" t="0" r="0" b="0"/>
            <wp:docPr id="714903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7796F2D2" w14:textId="77777777" w:rsidR="00DD549C" w:rsidRDefault="00DD549C" w:rsidP="00DD549C">
      <w:pPr>
        <w:spacing w:line="276" w:lineRule="auto"/>
      </w:pPr>
    </w:p>
    <w:p w14:paraId="586B8D13" w14:textId="62038F9E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3DA98D6B" wp14:editId="2CA326BA">
            <wp:extent cx="5834380" cy="18415"/>
            <wp:effectExtent l="0" t="0" r="0" b="0"/>
            <wp:docPr id="1343243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EEF33" w14:textId="77777777" w:rsidR="00DD549C" w:rsidRDefault="00DD549C" w:rsidP="00DD549C">
      <w:pPr>
        <w:spacing w:line="276" w:lineRule="auto"/>
      </w:pPr>
    </w:p>
    <w:p w14:paraId="4245B1C5" w14:textId="0421921C" w:rsidR="005156E5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3F3DA0A2" wp14:editId="3A48372D">
            <wp:extent cx="5834380" cy="18415"/>
            <wp:effectExtent l="0" t="0" r="0" b="0"/>
            <wp:docPr id="664502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FC8DE" w14:textId="77777777" w:rsidR="00DD549C" w:rsidRDefault="00DD549C" w:rsidP="00DD549C">
      <w:pPr>
        <w:spacing w:line="276" w:lineRule="auto"/>
      </w:pPr>
    </w:p>
    <w:p w14:paraId="2BCCB302" w14:textId="54CA3341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6C1D2FD5" wp14:editId="36C0FBCF">
            <wp:extent cx="5834380" cy="18415"/>
            <wp:effectExtent l="0" t="0" r="0" b="0"/>
            <wp:docPr id="17899688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6D5D7" w14:textId="77777777" w:rsidR="00DD549C" w:rsidRDefault="00DD549C" w:rsidP="00DD549C">
      <w:pPr>
        <w:spacing w:line="276" w:lineRule="auto"/>
      </w:pPr>
    </w:p>
    <w:p w14:paraId="6ED0A0F6" w14:textId="792C424B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31F82637" wp14:editId="17DEE646">
            <wp:extent cx="5834380" cy="18415"/>
            <wp:effectExtent l="0" t="0" r="0" b="0"/>
            <wp:docPr id="9958337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AB229" w14:textId="77777777" w:rsidR="00DD549C" w:rsidRDefault="00DD549C" w:rsidP="00DD549C">
      <w:pPr>
        <w:spacing w:line="276" w:lineRule="auto"/>
      </w:pPr>
    </w:p>
    <w:p w14:paraId="6FDA0F56" w14:textId="1B8B375A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46D73AC2" wp14:editId="49F5EDC2">
            <wp:extent cx="5834380" cy="18415"/>
            <wp:effectExtent l="0" t="0" r="0" b="0"/>
            <wp:docPr id="1179097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9B9CC" w14:textId="77777777" w:rsidR="00DD549C" w:rsidRDefault="00DD549C" w:rsidP="00DD549C">
      <w:pPr>
        <w:spacing w:line="276" w:lineRule="auto"/>
      </w:pPr>
    </w:p>
    <w:p w14:paraId="488AF33A" w14:textId="7520833B" w:rsidR="00DD549C" w:rsidRDefault="00DD549C" w:rsidP="00DD549C">
      <w:pPr>
        <w:spacing w:line="276" w:lineRule="auto"/>
      </w:pPr>
      <w:r>
        <w:rPr>
          <w:noProof/>
        </w:rPr>
        <w:drawing>
          <wp:inline distT="0" distB="0" distL="0" distR="0" wp14:anchorId="7B57584E" wp14:editId="60E39B80">
            <wp:extent cx="5834380" cy="18415"/>
            <wp:effectExtent l="0" t="0" r="0" b="0"/>
            <wp:docPr id="1441497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5045B" w14:textId="77777777" w:rsidR="00C14D4B" w:rsidRDefault="00C14D4B" w:rsidP="00DD549C">
      <w:pPr>
        <w:spacing w:line="276" w:lineRule="auto"/>
      </w:pPr>
    </w:p>
    <w:p w14:paraId="31AD69A7" w14:textId="64BAF758" w:rsidR="00C14D4B" w:rsidRDefault="00C14D4B" w:rsidP="00DD549C">
      <w:pPr>
        <w:spacing w:line="276" w:lineRule="auto"/>
      </w:pPr>
      <w:r>
        <w:rPr>
          <w:noProof/>
        </w:rPr>
        <w:drawing>
          <wp:inline distT="0" distB="0" distL="0" distR="0" wp14:anchorId="73AFD657" wp14:editId="3BBEAC9C">
            <wp:extent cx="5834380" cy="18415"/>
            <wp:effectExtent l="0" t="0" r="0" b="0"/>
            <wp:docPr id="1352551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CB3AA" w14:textId="1CDB50A7" w:rsidR="00C14D4B" w:rsidRPr="00C14D4B" w:rsidRDefault="00C14D4B" w:rsidP="00C14D4B">
      <w:pPr>
        <w:spacing w:line="276" w:lineRule="auto"/>
        <w:jc w:val="center"/>
        <w:rPr>
          <w:rFonts w:asciiTheme="majorHAnsi" w:hAnsiTheme="majorHAnsi"/>
          <w:color w:val="002060"/>
        </w:rPr>
      </w:pPr>
      <w:r w:rsidRPr="00C14D4B">
        <w:rPr>
          <w:rFonts w:asciiTheme="majorHAnsi" w:hAnsiTheme="majorHAnsi"/>
          <w:color w:val="002060"/>
        </w:rPr>
        <w:t>MIIGWETCH FOR YOUR PARTICIPATION!</w:t>
      </w:r>
    </w:p>
    <w:sectPr w:rsidR="00C14D4B" w:rsidRPr="00C14D4B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89B83" w14:textId="77777777" w:rsidR="00541C9A" w:rsidRDefault="00541C9A" w:rsidP="00650259">
      <w:r>
        <w:separator/>
      </w:r>
    </w:p>
  </w:endnote>
  <w:endnote w:type="continuationSeparator" w:id="0">
    <w:p w14:paraId="54B607B0" w14:textId="77777777" w:rsidR="00541C9A" w:rsidRDefault="00541C9A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EC04E6-9D64-4C6F-8EFF-59C9D4903EC3}"/>
    <w:embedBold r:id="rId2" w:fontKey="{3531E91B-42B5-4413-975E-707ED801F9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89160F0-3A39-43E3-BEC8-19D7A06F8EC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18DFC4ED-ADFF-48D4-8F79-61AEE59ED2A8}"/>
    <w:embedBold r:id="rId5" w:fontKey="{AC74CD49-3AAB-4035-A851-2502A40935E9}"/>
    <w:embedItalic r:id="rId6" w:fontKey="{1877E4AD-AEEB-41DB-B4BF-9C160353713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64B3975-0070-4C0D-B0D9-A0F752C1C9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D5D5E" w14:textId="77777777" w:rsidR="00541C9A" w:rsidRDefault="00541C9A" w:rsidP="00650259">
      <w:r>
        <w:separator/>
      </w:r>
    </w:p>
  </w:footnote>
  <w:footnote w:type="continuationSeparator" w:id="0">
    <w:p w14:paraId="3B090DBA" w14:textId="77777777" w:rsidR="00541C9A" w:rsidRDefault="00541C9A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13"/>
    <w:rsid w:val="0001664D"/>
    <w:rsid w:val="00030FF2"/>
    <w:rsid w:val="00050294"/>
    <w:rsid w:val="00052382"/>
    <w:rsid w:val="000575C0"/>
    <w:rsid w:val="00064863"/>
    <w:rsid w:val="0006568A"/>
    <w:rsid w:val="00076F0F"/>
    <w:rsid w:val="000827FB"/>
    <w:rsid w:val="00084253"/>
    <w:rsid w:val="00097520"/>
    <w:rsid w:val="000A1206"/>
    <w:rsid w:val="000B76B9"/>
    <w:rsid w:val="000D1F49"/>
    <w:rsid w:val="000E3F34"/>
    <w:rsid w:val="000E69D4"/>
    <w:rsid w:val="001244BE"/>
    <w:rsid w:val="00130B76"/>
    <w:rsid w:val="001727CA"/>
    <w:rsid w:val="00174C9D"/>
    <w:rsid w:val="00192CCE"/>
    <w:rsid w:val="001B3A81"/>
    <w:rsid w:val="00215F9F"/>
    <w:rsid w:val="00227E99"/>
    <w:rsid w:val="0025427C"/>
    <w:rsid w:val="00267438"/>
    <w:rsid w:val="00270806"/>
    <w:rsid w:val="00287169"/>
    <w:rsid w:val="00290F5E"/>
    <w:rsid w:val="002C56E6"/>
    <w:rsid w:val="002C7F61"/>
    <w:rsid w:val="00326E21"/>
    <w:rsid w:val="00335230"/>
    <w:rsid w:val="00354513"/>
    <w:rsid w:val="00360074"/>
    <w:rsid w:val="00361E11"/>
    <w:rsid w:val="003B4744"/>
    <w:rsid w:val="003F0847"/>
    <w:rsid w:val="003F55D9"/>
    <w:rsid w:val="0040090B"/>
    <w:rsid w:val="00402AC7"/>
    <w:rsid w:val="0046302A"/>
    <w:rsid w:val="0048182E"/>
    <w:rsid w:val="00487D2D"/>
    <w:rsid w:val="00497503"/>
    <w:rsid w:val="004B60A2"/>
    <w:rsid w:val="004D5D62"/>
    <w:rsid w:val="004E7904"/>
    <w:rsid w:val="005112D0"/>
    <w:rsid w:val="005156E5"/>
    <w:rsid w:val="00540776"/>
    <w:rsid w:val="00541C9A"/>
    <w:rsid w:val="005554C1"/>
    <w:rsid w:val="00570FA8"/>
    <w:rsid w:val="00577E06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A515A"/>
    <w:rsid w:val="006B77FF"/>
    <w:rsid w:val="006C4916"/>
    <w:rsid w:val="006E62D8"/>
    <w:rsid w:val="00705240"/>
    <w:rsid w:val="00713D1C"/>
    <w:rsid w:val="00732B16"/>
    <w:rsid w:val="0073326A"/>
    <w:rsid w:val="00770F25"/>
    <w:rsid w:val="00793D30"/>
    <w:rsid w:val="007A35A8"/>
    <w:rsid w:val="007B0A85"/>
    <w:rsid w:val="007C5A29"/>
    <w:rsid w:val="007C6A52"/>
    <w:rsid w:val="007E6F8A"/>
    <w:rsid w:val="007F1884"/>
    <w:rsid w:val="00806FF3"/>
    <w:rsid w:val="0082043E"/>
    <w:rsid w:val="00864994"/>
    <w:rsid w:val="008A7CBB"/>
    <w:rsid w:val="008C62A0"/>
    <w:rsid w:val="008E203A"/>
    <w:rsid w:val="00907148"/>
    <w:rsid w:val="0091229C"/>
    <w:rsid w:val="00926133"/>
    <w:rsid w:val="00936B60"/>
    <w:rsid w:val="00940E73"/>
    <w:rsid w:val="00974DA3"/>
    <w:rsid w:val="00976D36"/>
    <w:rsid w:val="0098597D"/>
    <w:rsid w:val="009A3E1D"/>
    <w:rsid w:val="009E26A9"/>
    <w:rsid w:val="009F1825"/>
    <w:rsid w:val="009F619A"/>
    <w:rsid w:val="009F6DDE"/>
    <w:rsid w:val="00A370A8"/>
    <w:rsid w:val="00A51B9A"/>
    <w:rsid w:val="00A60442"/>
    <w:rsid w:val="00AA42D2"/>
    <w:rsid w:val="00AB0BCC"/>
    <w:rsid w:val="00AC3381"/>
    <w:rsid w:val="00AD0E48"/>
    <w:rsid w:val="00AF1AD0"/>
    <w:rsid w:val="00B0540C"/>
    <w:rsid w:val="00B160CA"/>
    <w:rsid w:val="00B45AB6"/>
    <w:rsid w:val="00B52B1E"/>
    <w:rsid w:val="00B6439F"/>
    <w:rsid w:val="00B80814"/>
    <w:rsid w:val="00BD4753"/>
    <w:rsid w:val="00BD5CB1"/>
    <w:rsid w:val="00BE62EE"/>
    <w:rsid w:val="00C003BA"/>
    <w:rsid w:val="00C07B36"/>
    <w:rsid w:val="00C14D4B"/>
    <w:rsid w:val="00C3433F"/>
    <w:rsid w:val="00C46878"/>
    <w:rsid w:val="00C5474C"/>
    <w:rsid w:val="00C72268"/>
    <w:rsid w:val="00C72B30"/>
    <w:rsid w:val="00C92452"/>
    <w:rsid w:val="00CB4A51"/>
    <w:rsid w:val="00CD4532"/>
    <w:rsid w:val="00CD47B0"/>
    <w:rsid w:val="00CE6104"/>
    <w:rsid w:val="00CE7918"/>
    <w:rsid w:val="00D1451E"/>
    <w:rsid w:val="00D16163"/>
    <w:rsid w:val="00D326D3"/>
    <w:rsid w:val="00D75CA2"/>
    <w:rsid w:val="00DB1E9C"/>
    <w:rsid w:val="00DB3FAD"/>
    <w:rsid w:val="00DB49FD"/>
    <w:rsid w:val="00DC043B"/>
    <w:rsid w:val="00DD549C"/>
    <w:rsid w:val="00DE04F8"/>
    <w:rsid w:val="00E11EC2"/>
    <w:rsid w:val="00E53A30"/>
    <w:rsid w:val="00E61C09"/>
    <w:rsid w:val="00E677FE"/>
    <w:rsid w:val="00E77804"/>
    <w:rsid w:val="00EB3B58"/>
    <w:rsid w:val="00EC7359"/>
    <w:rsid w:val="00ED705A"/>
    <w:rsid w:val="00EE3054"/>
    <w:rsid w:val="00F00606"/>
    <w:rsid w:val="00F01256"/>
    <w:rsid w:val="00F46824"/>
    <w:rsid w:val="00FC7475"/>
    <w:rsid w:val="00FD244B"/>
    <w:rsid w:val="00FE5A4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F5D03"/>
  <w15:chartTrackingRefBased/>
  <w15:docId w15:val="{C45C99D6-9BAF-41B7-BA04-040F7CAA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54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amra.Newton@gtb-nsn.gov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csauby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C00285B-1844-490F-A06D-31E4E6E71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A94B6-60D7-46AA-B8B6-2F715750B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8AC529-95DE-42BE-8A40-0CF1E4F366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72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McSauby, Amanda</dc:creator>
  <cp:keywords/>
  <dc:description/>
  <cp:lastModifiedBy>McSauby, Amanda</cp:lastModifiedBy>
  <cp:revision>10</cp:revision>
  <dcterms:created xsi:type="dcterms:W3CDTF">2025-11-12T14:04:00Z</dcterms:created>
  <dcterms:modified xsi:type="dcterms:W3CDTF">2026-02-10T19:13:00Z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2025-11-12T14:35:06Z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4544e9eb-969f-4705-89ac-8c3aa82c944a</vt:lpwstr>
  </property>
  <property fmtid="{D5CDD505-2E9C-101B-9397-08002B2CF9AE}" pid="8" name="MSIP_Label_defa4170-0d19-0005-0004-bc88714345d2_ActionId">
    <vt:lpwstr>65c0cd77-509f-4bda-9b6c-08cb63bd7412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